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CF" w:rsidRDefault="00134ECF" w:rsidP="007B31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ученику</w:t>
      </w:r>
    </w:p>
    <w:p w:rsidR="00134ECF" w:rsidRDefault="00134ECF" w:rsidP="007B31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(Аксубаевский муниципальный район)</w:t>
      </w:r>
      <w:bookmarkStart w:id="0" w:name="_GoBack"/>
      <w:bookmarkEnd w:id="0"/>
    </w:p>
    <w:p w:rsidR="00134ECF" w:rsidRPr="007A79B4" w:rsidRDefault="00134ECF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134ECF" w:rsidRPr="007A79B4" w:rsidRDefault="00134ECF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134ECF" w:rsidRPr="007A79B4" w:rsidRDefault="00134ECF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134ECF" w:rsidRPr="007A79B4" w:rsidRDefault="00134ECF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134ECF" w:rsidRPr="007A79B4" w:rsidRDefault="00134ECF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134ECF" w:rsidRPr="007A79B4" w:rsidRDefault="00134ECF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134ECF" w:rsidRDefault="00134ECF" w:rsidP="005B33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3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134ECF" w:rsidRDefault="00134ECF" w:rsidP="005B33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34ECF" w:rsidRDefault="00134ECF" w:rsidP="005B33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134ECF" w:rsidRDefault="00134ECF" w:rsidP="005B33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34ECF" w:rsidRPr="005B33F1" w:rsidRDefault="00134ECF" w:rsidP="005B33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34ECF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79B4"/>
    <w:rsid w:val="00134ECF"/>
    <w:rsid w:val="003E38A5"/>
    <w:rsid w:val="00571333"/>
    <w:rsid w:val="005B33F1"/>
    <w:rsid w:val="007A79B4"/>
    <w:rsid w:val="007B319B"/>
    <w:rsid w:val="008A519D"/>
    <w:rsid w:val="00BF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8A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79B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107</Words>
  <Characters>614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user6</cp:lastModifiedBy>
  <cp:revision>4</cp:revision>
  <cp:lastPrinted>2020-03-21T08:14:00Z</cp:lastPrinted>
  <dcterms:created xsi:type="dcterms:W3CDTF">2020-03-21T08:00:00Z</dcterms:created>
  <dcterms:modified xsi:type="dcterms:W3CDTF">2020-03-24T08:40:00Z</dcterms:modified>
</cp:coreProperties>
</file>